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69A8BE" w14:textId="77777777" w:rsidR="004D6F1D" w:rsidRDefault="0054763D" w:rsidP="00837AEC">
      <w:bookmarkStart w:id="0" w:name="_GoBack"/>
      <w:bookmarkEnd w:id="0"/>
    </w:p>
    <w:sectPr w:rsidR="004D6F1D" w:rsidSect="00F54F7A">
      <w:headerReference w:type="default" r:id="rId6"/>
      <w:footerReference w:type="default" r:id="rId7"/>
      <w:pgSz w:w="12240" w:h="15840"/>
      <w:pgMar w:top="1958" w:right="1080" w:bottom="1300" w:left="1080" w:header="792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EAFEF1" w14:textId="77777777" w:rsidR="0054763D" w:rsidRDefault="0054763D" w:rsidP="00837AEC">
      <w:r>
        <w:separator/>
      </w:r>
    </w:p>
  </w:endnote>
  <w:endnote w:type="continuationSeparator" w:id="0">
    <w:p w14:paraId="3CA581DD" w14:textId="77777777" w:rsidR="0054763D" w:rsidRDefault="0054763D" w:rsidP="00837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73AA0" w14:textId="77777777" w:rsidR="00F54F7A" w:rsidRDefault="00F54F7A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C5B6A44" wp14:editId="6A088CC4">
          <wp:simplePos x="0" y="0"/>
          <wp:positionH relativeFrom="column">
            <wp:posOffset>-863600</wp:posOffset>
          </wp:positionH>
          <wp:positionV relativeFrom="page">
            <wp:posOffset>9602484</wp:posOffset>
          </wp:positionV>
          <wp:extent cx="8129016" cy="82296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titled-1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29016" cy="822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88162" w14:textId="77777777" w:rsidR="0054763D" w:rsidRDefault="0054763D" w:rsidP="00837AEC">
      <w:r>
        <w:separator/>
      </w:r>
    </w:p>
  </w:footnote>
  <w:footnote w:type="continuationSeparator" w:id="0">
    <w:p w14:paraId="5419D1D3" w14:textId="77777777" w:rsidR="0054763D" w:rsidRDefault="0054763D" w:rsidP="00837AE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F25B2" w14:textId="77777777" w:rsidR="00837AEC" w:rsidRDefault="00837AEC" w:rsidP="00837AEC">
    <w:pPr>
      <w:pStyle w:val="Header"/>
    </w:pPr>
    <w:r>
      <w:rPr>
        <w:noProof/>
      </w:rPr>
      <w:drawing>
        <wp:inline distT="0" distB="0" distL="0" distR="0" wp14:anchorId="1F70233E" wp14:editId="2C04B9DF">
          <wp:extent cx="1423035" cy="33964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SL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6617" cy="3858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AEC"/>
    <w:rsid w:val="0054763D"/>
    <w:rsid w:val="00815155"/>
    <w:rsid w:val="00837AEC"/>
    <w:rsid w:val="00DF03D9"/>
    <w:rsid w:val="00F5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0D21C7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7AE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7A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837A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7AEC"/>
  </w:style>
  <w:style w:type="paragraph" w:styleId="Footer">
    <w:name w:val="footer"/>
    <w:basedOn w:val="Normal"/>
    <w:link w:val="FooterChar"/>
    <w:uiPriority w:val="99"/>
    <w:unhideWhenUsed/>
    <w:rsid w:val="00837A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7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Letterhead.dotx</Template>
  <TotalTime>4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Martinez</dc:creator>
  <cp:keywords/>
  <dc:description/>
  <cp:lastModifiedBy>Monica Martinez</cp:lastModifiedBy>
  <cp:revision>1</cp:revision>
  <dcterms:created xsi:type="dcterms:W3CDTF">2018-03-01T17:10:00Z</dcterms:created>
  <dcterms:modified xsi:type="dcterms:W3CDTF">2018-03-01T17:16:00Z</dcterms:modified>
</cp:coreProperties>
</file>